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74130F" w:rsidRPr="00CC6030" w:rsidRDefault="00384185" w:rsidP="00A5491A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A5491A">
        <w:rPr>
          <w:rFonts w:hint="cs"/>
          <w:b/>
          <w:bCs/>
          <w:u w:val="single"/>
          <w:rtl/>
        </w:rPr>
        <w:t>10.05</w:t>
      </w:r>
      <w:r w:rsidR="009D6159">
        <w:rPr>
          <w:rFonts w:hint="cs"/>
          <w:b/>
          <w:bCs/>
          <w:u w:val="single"/>
          <w:rtl/>
        </w:rPr>
        <w:t>.</w:t>
      </w:r>
      <w:r w:rsidR="00BE7C07">
        <w:rPr>
          <w:rFonts w:hint="cs"/>
          <w:b/>
          <w:bCs/>
          <w:u w:val="single"/>
          <w:rtl/>
        </w:rPr>
        <w:t>2012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916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1275"/>
        <w:gridCol w:w="1514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A5491A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46</w:t>
            </w:r>
            <w:r w:rsidR="00BE7C07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A5491A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הצבת מכשירי כספומט במתקני משטרת ישראל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9D6159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5315DB">
              <w:rPr>
                <w:rFonts w:hint="cs"/>
                <w:rtl/>
              </w:rPr>
              <w:t xml:space="preserve"> חודשים + אופציה </w:t>
            </w:r>
            <w:r w:rsidR="004914B2">
              <w:rPr>
                <w:rFonts w:hint="cs"/>
                <w:rtl/>
              </w:rPr>
              <w:t>לשנתיים</w:t>
            </w:r>
            <w:r>
              <w:rPr>
                <w:rFonts w:hint="cs"/>
                <w:rtl/>
              </w:rPr>
              <w:t xml:space="preserve">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A5491A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100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DC" w:rsidRDefault="004914B2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יהודית סולטניאן</w:t>
            </w:r>
            <w:r w:rsidR="00E01FE2">
              <w:rPr>
                <w:rFonts w:hint="cs"/>
                <w:rtl/>
              </w:rPr>
              <w:t xml:space="preserve">   </w:t>
            </w:r>
            <w:r w:rsidR="00E913DC">
              <w:rPr>
                <w:rFonts w:hint="cs"/>
                <w:rtl/>
              </w:rPr>
              <w:t xml:space="preserve"> 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4914B2">
              <w:rPr>
                <w:rFonts w:hint="cs"/>
                <w:rtl/>
              </w:rPr>
              <w:t>462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A5491A" w:rsidP="000E059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05.06</w:t>
            </w:r>
            <w:r w:rsidR="009D6159">
              <w:rPr>
                <w:rFonts w:hint="cs"/>
                <w:rtl/>
              </w:rPr>
              <w:t>.12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AA" w:rsidRDefault="00AC36AA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A5491A" w:rsidRDefault="00A5491A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____</w:t>
            </w:r>
          </w:p>
        </w:tc>
      </w:tr>
      <w:tr w:rsidR="006B554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4F" w:rsidRDefault="006B554F" w:rsidP="006B554F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9D6159" w:rsidRDefault="00A5491A" w:rsidP="009D615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ו/או לקבלן המשנה מטעמו נסיון קודם של 3 שנים לפחות במהלך 5 השנים האחרונות</w:t>
            </w:r>
            <w:r w:rsidR="002901F6">
              <w:rPr>
                <w:rFonts w:hint="cs"/>
                <w:rtl/>
              </w:rPr>
              <w:t>,</w:t>
            </w:r>
            <w:r>
              <w:rPr>
                <w:rFonts w:hint="cs"/>
                <w:rtl/>
              </w:rPr>
              <w:t xml:space="preserve"> בהפעלת ובתחזוקת מכשירי כספומט, במהלכן הפעיל ותחזק חמישה מכשירי כספומט לפחות בכל שנה.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Pr="00F73BF0" w:rsidRDefault="003712F4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rtl/>
              </w:rPr>
              <w:t>47</w:t>
            </w:r>
            <w:r w:rsidR="00F73BF0" w:rsidRPr="00F73BF0">
              <w:rPr>
                <w:rFonts w:hint="cs"/>
                <w:rtl/>
              </w:rPr>
              <w:t>/2012</w:t>
            </w:r>
            <w:r w:rsidR="004E28F3" w:rsidRPr="00F73BF0">
              <w:rPr>
                <w:rFonts w:hint="cs"/>
                <w:rtl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3712F4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רכישת מכשירי שטיפה בלחץ מים קרים ותחזוקת מכשירי שטיפה  קרים/חמים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3712F4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3712F4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300</w:t>
            </w:r>
            <w:r w:rsidR="004E28F3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3712F4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smartTag w:uri="urn:schemas-microsoft-com:office:smarttags" w:element="PersonName">
              <w:r>
                <w:rPr>
                  <w:rFonts w:hint="cs"/>
                  <w:rtl/>
                </w:rPr>
                <w:t>פנינה אלון</w:t>
              </w:r>
            </w:smartTag>
            <w:r w:rsidR="004E28F3">
              <w:rPr>
                <w:rFonts w:hint="cs"/>
                <w:rtl/>
              </w:rPr>
              <w:t xml:space="preserve">    טל' </w:t>
            </w:r>
          </w:p>
          <w:p w:rsidR="004E28F3" w:rsidRPr="00102BFB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08-912445</w:t>
            </w:r>
            <w:r w:rsidR="003712F4">
              <w:rPr>
                <w:rFonts w:hint="cs"/>
                <w:rtl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3712F4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4E28F3">
              <w:rPr>
                <w:rFonts w:hint="cs"/>
                <w:rtl/>
              </w:rPr>
              <w:t xml:space="preserve">.06.12 שעה 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3712F4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5,000</w:t>
            </w:r>
            <w:r w:rsidR="004E28F3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12</w:t>
            </w:r>
            <w:r w:rsidR="004E28F3">
              <w:rPr>
                <w:rFonts w:hint="cs"/>
                <w:rtl/>
              </w:rPr>
              <w:t>.09.12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BB1BA1" w:rsidRDefault="003712F4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נסיון ב-3 השנים האחרונות לפחות בייצור ו/או שיווק ו/או מכירה של מכשירי שטיפה בלחץ.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FB6232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57</w:t>
            </w:r>
            <w:r w:rsidR="00742A1B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FB6232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אספקת מזוודות לתובעים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FB6232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  <w:r w:rsidR="004E28F3">
              <w:rPr>
                <w:rFonts w:hint="cs"/>
                <w:rtl/>
              </w:rPr>
              <w:t xml:space="preserve"> חודשים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FB6232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4E28F3">
              <w:rPr>
                <w:rFonts w:hint="cs"/>
                <w:rtl/>
              </w:rPr>
              <w:t>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FB6232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אלעד ליבנה</w:t>
            </w:r>
            <w:r w:rsidR="004E28F3">
              <w:rPr>
                <w:rFonts w:hint="cs"/>
                <w:rtl/>
              </w:rPr>
              <w:t xml:space="preserve">    טל' </w:t>
            </w:r>
          </w:p>
          <w:p w:rsidR="004E28F3" w:rsidRPr="00102BFB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</w:t>
            </w:r>
            <w:r w:rsidR="00FB6232">
              <w:rPr>
                <w:rFonts w:hint="cs"/>
                <w:rtl/>
              </w:rPr>
              <w:t>5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05.06</w:t>
            </w:r>
            <w:r w:rsidR="004E28F3">
              <w:rPr>
                <w:rFonts w:hint="cs"/>
                <w:rtl/>
              </w:rPr>
              <w:t xml:space="preserve">.12 שעה 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FB6232" w:rsidRDefault="00FB6232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____</w:t>
            </w:r>
          </w:p>
        </w:tc>
      </w:tr>
    </w:tbl>
    <w:p w:rsidR="004E28F3" w:rsidRPr="00997DAC" w:rsidRDefault="004E28F3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E91" w:rsidRDefault="00F65E91">
      <w:r>
        <w:separator/>
      </w:r>
    </w:p>
  </w:endnote>
  <w:endnote w:type="continuationSeparator" w:id="1">
    <w:p w:rsidR="00F65E91" w:rsidRDefault="00F65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E91" w:rsidRDefault="00F65E91">
      <w:r>
        <w:separator/>
      </w:r>
    </w:p>
  </w:footnote>
  <w:footnote w:type="continuationSeparator" w:id="1">
    <w:p w:rsidR="00F65E91" w:rsidRDefault="00F65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F6" w:rsidRDefault="002901F6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2901F6" w:rsidRDefault="002901F6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F6" w:rsidRDefault="002901F6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2901F6" w:rsidRDefault="002901F6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F6A21CD"/>
    <w:multiLevelType w:val="hybridMultilevel"/>
    <w:tmpl w:val="B6C41F58"/>
    <w:lvl w:ilvl="0" w:tplc="45681B9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0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4E3510"/>
    <w:multiLevelType w:val="hybridMultilevel"/>
    <w:tmpl w:val="AB848530"/>
    <w:lvl w:ilvl="0" w:tplc="87427658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D3318E"/>
    <w:multiLevelType w:val="hybridMultilevel"/>
    <w:tmpl w:val="E1787A20"/>
    <w:lvl w:ilvl="0" w:tplc="DBA4AA1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39"/>
  </w:num>
  <w:num w:numId="5">
    <w:abstractNumId w:val="5"/>
  </w:num>
  <w:num w:numId="6">
    <w:abstractNumId w:val="36"/>
  </w:num>
  <w:num w:numId="7">
    <w:abstractNumId w:val="1"/>
  </w:num>
  <w:num w:numId="8">
    <w:abstractNumId w:val="25"/>
  </w:num>
  <w:num w:numId="9">
    <w:abstractNumId w:val="9"/>
  </w:num>
  <w:num w:numId="10">
    <w:abstractNumId w:val="30"/>
  </w:num>
  <w:num w:numId="11">
    <w:abstractNumId w:val="4"/>
  </w:num>
  <w:num w:numId="12">
    <w:abstractNumId w:val="7"/>
  </w:num>
  <w:num w:numId="13">
    <w:abstractNumId w:val="17"/>
  </w:num>
  <w:num w:numId="14">
    <w:abstractNumId w:val="34"/>
  </w:num>
  <w:num w:numId="15">
    <w:abstractNumId w:val="18"/>
  </w:num>
  <w:num w:numId="16">
    <w:abstractNumId w:val="3"/>
  </w:num>
  <w:num w:numId="17">
    <w:abstractNumId w:val="28"/>
  </w:num>
  <w:num w:numId="18">
    <w:abstractNumId w:val="6"/>
  </w:num>
  <w:num w:numId="19">
    <w:abstractNumId w:val="22"/>
  </w:num>
  <w:num w:numId="20">
    <w:abstractNumId w:val="24"/>
  </w:num>
  <w:num w:numId="21">
    <w:abstractNumId w:val="38"/>
  </w:num>
  <w:num w:numId="22">
    <w:abstractNumId w:val="37"/>
  </w:num>
  <w:num w:numId="23">
    <w:abstractNumId w:val="20"/>
  </w:num>
  <w:num w:numId="24">
    <w:abstractNumId w:val="23"/>
  </w:num>
  <w:num w:numId="25">
    <w:abstractNumId w:val="12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33"/>
  </w:num>
  <w:num w:numId="31">
    <w:abstractNumId w:val="32"/>
  </w:num>
  <w:num w:numId="32">
    <w:abstractNumId w:val="10"/>
  </w:num>
  <w:num w:numId="33">
    <w:abstractNumId w:val="11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31"/>
  </w:num>
  <w:num w:numId="39">
    <w:abstractNumId w:val="19"/>
  </w:num>
  <w:num w:numId="40">
    <w:abstractNumId w:val="35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53DC"/>
    <w:rsid w:val="00040488"/>
    <w:rsid w:val="00042036"/>
    <w:rsid w:val="000429D4"/>
    <w:rsid w:val="000455DE"/>
    <w:rsid w:val="000507C6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0FEA"/>
    <w:rsid w:val="00224767"/>
    <w:rsid w:val="002335E8"/>
    <w:rsid w:val="00234D03"/>
    <w:rsid w:val="00235BDD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14D4"/>
    <w:rsid w:val="00271647"/>
    <w:rsid w:val="0028522F"/>
    <w:rsid w:val="002901F6"/>
    <w:rsid w:val="00290307"/>
    <w:rsid w:val="00290EB7"/>
    <w:rsid w:val="00291B78"/>
    <w:rsid w:val="002951BE"/>
    <w:rsid w:val="002A0FE0"/>
    <w:rsid w:val="002A17EA"/>
    <w:rsid w:val="002A26DC"/>
    <w:rsid w:val="002A6D0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50ED"/>
    <w:rsid w:val="003056C4"/>
    <w:rsid w:val="003104D6"/>
    <w:rsid w:val="00312415"/>
    <w:rsid w:val="00312729"/>
    <w:rsid w:val="0031366A"/>
    <w:rsid w:val="00314E1E"/>
    <w:rsid w:val="00316696"/>
    <w:rsid w:val="00317183"/>
    <w:rsid w:val="00321B8E"/>
    <w:rsid w:val="00324303"/>
    <w:rsid w:val="0033158F"/>
    <w:rsid w:val="0033580E"/>
    <w:rsid w:val="003369D6"/>
    <w:rsid w:val="00340D1A"/>
    <w:rsid w:val="0035484B"/>
    <w:rsid w:val="00354ABB"/>
    <w:rsid w:val="00370E6F"/>
    <w:rsid w:val="003712F4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310A8"/>
    <w:rsid w:val="004316D5"/>
    <w:rsid w:val="00433D36"/>
    <w:rsid w:val="00434103"/>
    <w:rsid w:val="00434D3F"/>
    <w:rsid w:val="004375E8"/>
    <w:rsid w:val="00437DD8"/>
    <w:rsid w:val="00440803"/>
    <w:rsid w:val="0045344B"/>
    <w:rsid w:val="0045378F"/>
    <w:rsid w:val="00465040"/>
    <w:rsid w:val="00465DA5"/>
    <w:rsid w:val="004776F9"/>
    <w:rsid w:val="00480977"/>
    <w:rsid w:val="004854CE"/>
    <w:rsid w:val="00490A00"/>
    <w:rsid w:val="004914B2"/>
    <w:rsid w:val="00493666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CCB"/>
    <w:rsid w:val="00695E09"/>
    <w:rsid w:val="006B0451"/>
    <w:rsid w:val="006B394C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9EB"/>
    <w:rsid w:val="00721961"/>
    <w:rsid w:val="007229C2"/>
    <w:rsid w:val="007252DC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26A2"/>
    <w:rsid w:val="008B3230"/>
    <w:rsid w:val="008B338B"/>
    <w:rsid w:val="008C149E"/>
    <w:rsid w:val="008C3D6C"/>
    <w:rsid w:val="008C5682"/>
    <w:rsid w:val="008D2C22"/>
    <w:rsid w:val="008D612A"/>
    <w:rsid w:val="008E562F"/>
    <w:rsid w:val="008E7362"/>
    <w:rsid w:val="008F3624"/>
    <w:rsid w:val="008F4BCB"/>
    <w:rsid w:val="009049E7"/>
    <w:rsid w:val="00906DCB"/>
    <w:rsid w:val="00915D51"/>
    <w:rsid w:val="00923D68"/>
    <w:rsid w:val="00930E04"/>
    <w:rsid w:val="0093211D"/>
    <w:rsid w:val="00933E37"/>
    <w:rsid w:val="00936C1B"/>
    <w:rsid w:val="00942482"/>
    <w:rsid w:val="00943FF1"/>
    <w:rsid w:val="00945959"/>
    <w:rsid w:val="009635D2"/>
    <w:rsid w:val="009642E2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E4FF9"/>
    <w:rsid w:val="009E75AB"/>
    <w:rsid w:val="009F07E5"/>
    <w:rsid w:val="009F103A"/>
    <w:rsid w:val="00A004AB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5491A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34AB2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0ABB"/>
    <w:rsid w:val="00B7389C"/>
    <w:rsid w:val="00B836F4"/>
    <w:rsid w:val="00B840C6"/>
    <w:rsid w:val="00B86123"/>
    <w:rsid w:val="00B911F1"/>
    <w:rsid w:val="00B91414"/>
    <w:rsid w:val="00BA1626"/>
    <w:rsid w:val="00BA2909"/>
    <w:rsid w:val="00BA3D51"/>
    <w:rsid w:val="00BA7865"/>
    <w:rsid w:val="00BA79D2"/>
    <w:rsid w:val="00BB04B8"/>
    <w:rsid w:val="00BB1BA1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159B5"/>
    <w:rsid w:val="00C32252"/>
    <w:rsid w:val="00C35880"/>
    <w:rsid w:val="00C3631E"/>
    <w:rsid w:val="00C36E3A"/>
    <w:rsid w:val="00C36F1A"/>
    <w:rsid w:val="00C36FB6"/>
    <w:rsid w:val="00C47609"/>
    <w:rsid w:val="00C56195"/>
    <w:rsid w:val="00C57653"/>
    <w:rsid w:val="00C629F7"/>
    <w:rsid w:val="00C65EE2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718E7"/>
    <w:rsid w:val="00D75C34"/>
    <w:rsid w:val="00D764B0"/>
    <w:rsid w:val="00D80E3E"/>
    <w:rsid w:val="00D82035"/>
    <w:rsid w:val="00D867BB"/>
    <w:rsid w:val="00D92B09"/>
    <w:rsid w:val="00D92BDD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C1481"/>
    <w:rsid w:val="00DD084E"/>
    <w:rsid w:val="00DD33C3"/>
    <w:rsid w:val="00DD44E8"/>
    <w:rsid w:val="00DD6D6F"/>
    <w:rsid w:val="00DE4BD1"/>
    <w:rsid w:val="00DE5469"/>
    <w:rsid w:val="00DE6F3A"/>
    <w:rsid w:val="00DE79AE"/>
    <w:rsid w:val="00DF119C"/>
    <w:rsid w:val="00DF36DB"/>
    <w:rsid w:val="00DF422E"/>
    <w:rsid w:val="00DF4566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4560"/>
    <w:rsid w:val="00E37A6E"/>
    <w:rsid w:val="00E40200"/>
    <w:rsid w:val="00E40C4A"/>
    <w:rsid w:val="00E430B5"/>
    <w:rsid w:val="00E46793"/>
    <w:rsid w:val="00E4782D"/>
    <w:rsid w:val="00E6009C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47615"/>
    <w:rsid w:val="00F51ADB"/>
    <w:rsid w:val="00F55171"/>
    <w:rsid w:val="00F564B8"/>
    <w:rsid w:val="00F56C3A"/>
    <w:rsid w:val="00F57D95"/>
    <w:rsid w:val="00F57E9A"/>
    <w:rsid w:val="00F60708"/>
    <w:rsid w:val="00F62C37"/>
    <w:rsid w:val="00F64A5A"/>
    <w:rsid w:val="00F65E91"/>
    <w:rsid w:val="00F73487"/>
    <w:rsid w:val="00F73BF0"/>
    <w:rsid w:val="00F73C51"/>
    <w:rsid w:val="00F81657"/>
    <w:rsid w:val="00F8305D"/>
    <w:rsid w:val="00F91391"/>
    <w:rsid w:val="00F96FD6"/>
    <w:rsid w:val="00FA07CF"/>
    <w:rsid w:val="00FA1D69"/>
    <w:rsid w:val="00FB105E"/>
    <w:rsid w:val="00FB19FD"/>
    <w:rsid w:val="00FB3151"/>
    <w:rsid w:val="00FB6232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0</TotalTime>
  <Pages>1</Pages>
  <Words>327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2012-05-09T05:43:00Z</cp:lastPrinted>
  <dcterms:created xsi:type="dcterms:W3CDTF">2012-05-17T07:30:00Z</dcterms:created>
  <dcterms:modified xsi:type="dcterms:W3CDTF">2012-05-17T07:30:00Z</dcterms:modified>
</cp:coreProperties>
</file>